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68F" w:rsidRDefault="00877B13" w:rsidP="00A95506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47B39" wp14:editId="6BD7FE44">
                <wp:simplePos x="0" y="0"/>
                <wp:positionH relativeFrom="margin">
                  <wp:align>left</wp:align>
                </wp:positionH>
                <wp:positionV relativeFrom="paragraph">
                  <wp:posOffset>1343026</wp:posOffset>
                </wp:positionV>
                <wp:extent cx="4057650" cy="4191000"/>
                <wp:effectExtent l="0" t="0" r="0" b="0"/>
                <wp:wrapNone/>
                <wp:docPr id="4" name="Conten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57650" cy="419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6594" w:rsidRPr="00877B13" w:rsidRDefault="008A6594" w:rsidP="008A65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16" w:lineRule="auto"/>
                              <w:rPr>
                                <w:rFonts w:eastAsia="Times New Roman"/>
                                <w:sz w:val="72"/>
                                <w:szCs w:val="72"/>
                              </w:rPr>
                            </w:pPr>
                            <w:r w:rsidRPr="00877B1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S</w:t>
                            </w:r>
                            <w:r w:rsidRPr="00877B1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upport</w:t>
                            </w:r>
                          </w:p>
                          <w:p w:rsidR="00877B13" w:rsidRPr="00877B13" w:rsidRDefault="00877B13" w:rsidP="00877B13">
                            <w:pPr>
                              <w:pStyle w:val="ListParagraph"/>
                              <w:spacing w:line="216" w:lineRule="auto"/>
                              <w:rPr>
                                <w:rFonts w:eastAsia="Times New Roman"/>
                                <w:sz w:val="72"/>
                                <w:szCs w:val="72"/>
                              </w:rPr>
                            </w:pPr>
                          </w:p>
                          <w:p w:rsidR="008A6594" w:rsidRPr="00877B13" w:rsidRDefault="008A6594" w:rsidP="008A65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16" w:lineRule="auto"/>
                              <w:rPr>
                                <w:rFonts w:eastAsia="Times New Roman"/>
                                <w:sz w:val="72"/>
                                <w:szCs w:val="72"/>
                              </w:rPr>
                            </w:pPr>
                            <w:r w:rsidRPr="00877B1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E</w:t>
                            </w:r>
                            <w:r w:rsidR="00877B1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:</w:t>
                            </w:r>
                            <w:r w:rsidRPr="00877B1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Engage</w:t>
                            </w:r>
                          </w:p>
                          <w:p w:rsidR="008A6594" w:rsidRPr="00877B13" w:rsidRDefault="008A6594" w:rsidP="008A6594">
                            <w:pPr>
                              <w:pStyle w:val="ListParagraph"/>
                              <w:spacing w:line="216" w:lineRule="auto"/>
                              <w:rPr>
                                <w:rFonts w:eastAsia="Times New Roman"/>
                                <w:sz w:val="72"/>
                                <w:szCs w:val="72"/>
                              </w:rPr>
                            </w:pPr>
                          </w:p>
                          <w:p w:rsidR="008A6594" w:rsidRPr="00877B13" w:rsidRDefault="00877B13" w:rsidP="008A65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16" w:lineRule="auto"/>
                              <w:rPr>
                                <w:rFonts w:eastAsia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</w:t>
                            </w:r>
                            <w:r w:rsidR="008A6594" w:rsidRPr="00877B1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pply</w:t>
                            </w:r>
                          </w:p>
                          <w:p w:rsidR="00877B13" w:rsidRPr="00877B13" w:rsidRDefault="00877B13" w:rsidP="00877B13">
                            <w:pPr>
                              <w:pStyle w:val="ListParagraph"/>
                              <w:rPr>
                                <w:rFonts w:eastAsia="Times New Roman"/>
                                <w:sz w:val="72"/>
                                <w:szCs w:val="72"/>
                              </w:rPr>
                            </w:pPr>
                          </w:p>
                          <w:p w:rsidR="008A6594" w:rsidRPr="00877B13" w:rsidRDefault="00877B13" w:rsidP="008A659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16" w:lineRule="auto"/>
                              <w:rPr>
                                <w:rFonts w:eastAsia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L</w:t>
                            </w:r>
                            <w:r w:rsidR="008A6594" w:rsidRPr="00877B1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earn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47B39" id="Content Placeholder 3" o:spid="_x0000_s1026" style="position:absolute;left:0;text-align:left;margin-left:0;margin-top:105.75pt;width:319.5pt;height:330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" filled="f" stroked="f">
                <v:path arrowok="t"/>
                <o:lock v:ext="edit" grouping="t"/>
                <v:textbox>
                  <w:txbxContent>
                    <w:p w:rsidR="008A6594" w:rsidRPr="00877B13" w:rsidRDefault="008A6594" w:rsidP="008A65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16" w:lineRule="auto"/>
                        <w:rPr>
                          <w:rFonts w:eastAsia="Times New Roman"/>
                          <w:sz w:val="72"/>
                          <w:szCs w:val="72"/>
                        </w:rPr>
                      </w:pPr>
                      <w:r w:rsidRPr="00877B13">
                        <w:rPr>
                          <w:rFonts w:ascii="Arial" w:hAnsi="Arial" w:cs="Arial"/>
                          <w:color w:val="000000" w:themeColor="text1"/>
                          <w:kern w:val="24"/>
                          <w:sz w:val="96"/>
                          <w:szCs w:val="96"/>
                        </w:rPr>
                        <w:t>S</w:t>
                      </w:r>
                      <w:r w:rsidRPr="00877B13">
                        <w:rPr>
                          <w:rFonts w:ascii="Arial" w:hAnsi="Arial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upport</w:t>
                      </w:r>
                    </w:p>
                    <w:p w:rsidR="00877B13" w:rsidRPr="00877B13" w:rsidRDefault="00877B13" w:rsidP="00877B13">
                      <w:pPr>
                        <w:pStyle w:val="ListParagraph"/>
                        <w:spacing w:line="216" w:lineRule="auto"/>
                        <w:rPr>
                          <w:rFonts w:eastAsia="Times New Roman"/>
                          <w:sz w:val="72"/>
                          <w:szCs w:val="72"/>
                        </w:rPr>
                      </w:pPr>
                    </w:p>
                    <w:p w:rsidR="008A6594" w:rsidRPr="00877B13" w:rsidRDefault="008A6594" w:rsidP="008A65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16" w:lineRule="auto"/>
                        <w:rPr>
                          <w:rFonts w:eastAsia="Times New Roman"/>
                          <w:sz w:val="72"/>
                          <w:szCs w:val="72"/>
                        </w:rPr>
                      </w:pPr>
                      <w:r w:rsidRPr="00877B13">
                        <w:rPr>
                          <w:rFonts w:ascii="Arial" w:hAnsi="Arial" w:cs="Arial"/>
                          <w:color w:val="000000" w:themeColor="text1"/>
                          <w:kern w:val="24"/>
                          <w:sz w:val="96"/>
                          <w:szCs w:val="96"/>
                        </w:rPr>
                        <w:t>E</w:t>
                      </w:r>
                      <w:r w:rsidR="00877B13">
                        <w:rPr>
                          <w:rFonts w:ascii="Arial" w:hAnsi="Arial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:</w:t>
                      </w:r>
                      <w:r w:rsidRPr="00877B13">
                        <w:rPr>
                          <w:rFonts w:ascii="Arial" w:hAnsi="Arial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Engage</w:t>
                      </w:r>
                    </w:p>
                    <w:p w:rsidR="008A6594" w:rsidRPr="00877B13" w:rsidRDefault="008A6594" w:rsidP="008A6594">
                      <w:pPr>
                        <w:pStyle w:val="ListParagraph"/>
                        <w:spacing w:line="216" w:lineRule="auto"/>
                        <w:rPr>
                          <w:rFonts w:eastAsia="Times New Roman"/>
                          <w:sz w:val="72"/>
                          <w:szCs w:val="72"/>
                        </w:rPr>
                      </w:pPr>
                    </w:p>
                    <w:p w:rsidR="008A6594" w:rsidRPr="00877B13" w:rsidRDefault="00877B13" w:rsidP="008A65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16" w:lineRule="auto"/>
                        <w:rPr>
                          <w:rFonts w:eastAsia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96"/>
                          <w:szCs w:val="96"/>
                        </w:rPr>
                        <w:t>A</w:t>
                      </w:r>
                      <w:r w:rsidR="008A6594" w:rsidRPr="00877B13">
                        <w:rPr>
                          <w:rFonts w:ascii="Arial" w:hAnsi="Arial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pply</w:t>
                      </w:r>
                    </w:p>
                    <w:p w:rsidR="00877B13" w:rsidRPr="00877B13" w:rsidRDefault="00877B13" w:rsidP="00877B13">
                      <w:pPr>
                        <w:pStyle w:val="ListParagraph"/>
                        <w:rPr>
                          <w:rFonts w:eastAsia="Times New Roman"/>
                          <w:sz w:val="72"/>
                          <w:szCs w:val="72"/>
                        </w:rPr>
                      </w:pPr>
                    </w:p>
                    <w:p w:rsidR="008A6594" w:rsidRPr="00877B13" w:rsidRDefault="00877B13" w:rsidP="008A659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16" w:lineRule="auto"/>
                        <w:rPr>
                          <w:rFonts w:eastAsia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96"/>
                          <w:szCs w:val="96"/>
                        </w:rPr>
                        <w:t>L</w:t>
                      </w:r>
                      <w:r w:rsidR="008A6594" w:rsidRPr="00877B13">
                        <w:rPr>
                          <w:rFonts w:ascii="Arial" w:hAnsi="Arial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earn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432EF7" wp14:editId="3F6D83FC">
                <wp:simplePos x="0" y="0"/>
                <wp:positionH relativeFrom="column">
                  <wp:posOffset>2562225</wp:posOffset>
                </wp:positionH>
                <wp:positionV relativeFrom="paragraph">
                  <wp:posOffset>1647825</wp:posOffset>
                </wp:positionV>
                <wp:extent cx="5657850" cy="3933825"/>
                <wp:effectExtent l="0" t="0" r="0" b="0"/>
                <wp:wrapNone/>
                <wp:docPr id="6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57850" cy="393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6594" w:rsidRPr="00877B13" w:rsidRDefault="008A6594" w:rsidP="008A659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8A65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Provide your backing and commitment to working safely so no one gets hurt.</w:t>
                            </w:r>
                          </w:p>
                          <w:p w:rsidR="00877B13" w:rsidRPr="008A6594" w:rsidRDefault="00877B13" w:rsidP="00877B13">
                            <w:pPr>
                              <w:pStyle w:val="ListParagraph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8A6594" w:rsidRPr="008A6594" w:rsidRDefault="008A6594" w:rsidP="008A6594">
                            <w:pPr>
                              <w:pStyle w:val="ListParagraph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8A65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A6594" w:rsidRPr="008A6594" w:rsidRDefault="008A6594" w:rsidP="008A659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8A65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Proactively participate in and enhance safe work practices to keep yourself, work colleagues and others safe.</w:t>
                            </w:r>
                          </w:p>
                          <w:p w:rsidR="008A6594" w:rsidRPr="008A6594" w:rsidRDefault="008A6594" w:rsidP="008A6594">
                            <w:pPr>
                              <w:pStyle w:val="ListParagrap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8A6594" w:rsidRPr="008A6594" w:rsidRDefault="008A6594" w:rsidP="008A6594">
                            <w:pPr>
                              <w:pStyle w:val="ListParagraph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8A6594" w:rsidRPr="00877B13" w:rsidRDefault="008A6594" w:rsidP="008A659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8A65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Employ your knowledge, positive attitude, training and education in doing things right first time and in a safe manner.</w:t>
                            </w:r>
                          </w:p>
                          <w:p w:rsidR="00877B13" w:rsidRPr="008A6594" w:rsidRDefault="00877B13" w:rsidP="00877B13">
                            <w:pPr>
                              <w:pStyle w:val="ListParagraph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8A6594" w:rsidRPr="008A6594" w:rsidRDefault="008A6594" w:rsidP="008A659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8A65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Ensure that lessons are learnt from past performances and incident so we continually improve our safe work practices.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32EF7" id="Content Placeholder 5" o:spid="_x0000_s1027" style="position:absolute;left:0;text-align:left;margin-left:201.75pt;margin-top:129.75pt;width:445.5pt;height:30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" filled="f" stroked="f">
                <v:path arrowok="t"/>
                <o:lock v:ext="edit" grouping="t"/>
                <v:textbox>
                  <w:txbxContent>
                    <w:p w:rsidR="008A6594" w:rsidRPr="00877B13" w:rsidRDefault="008A6594" w:rsidP="008A659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8A6594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Provide your backing and commitment to working safely so no one gets hurt.</w:t>
                      </w:r>
                    </w:p>
                    <w:p w:rsidR="00877B13" w:rsidRPr="008A6594" w:rsidRDefault="00877B13" w:rsidP="00877B13">
                      <w:pPr>
                        <w:pStyle w:val="ListParagraph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8A6594" w:rsidRPr="008A6594" w:rsidRDefault="008A6594" w:rsidP="008A6594">
                      <w:pPr>
                        <w:pStyle w:val="ListParagraph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8A6594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A6594" w:rsidRPr="008A6594" w:rsidRDefault="008A6594" w:rsidP="008A659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8A6594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Proactively participate in and enhance safe work practices to keep yourself, work colleagues and others safe.</w:t>
                      </w:r>
                    </w:p>
                    <w:p w:rsidR="008A6594" w:rsidRPr="008A6594" w:rsidRDefault="008A6594" w:rsidP="008A6594">
                      <w:pPr>
                        <w:pStyle w:val="ListParagrap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8A6594" w:rsidRPr="008A6594" w:rsidRDefault="008A6594" w:rsidP="008A6594">
                      <w:pPr>
                        <w:pStyle w:val="ListParagraph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8A6594" w:rsidRPr="00877B13" w:rsidRDefault="008A6594" w:rsidP="008A659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8A6594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Employ your knowledge, positive attitude, training and education in doing things right first time and in a safe manner.</w:t>
                      </w:r>
                    </w:p>
                    <w:p w:rsidR="00877B13" w:rsidRPr="008A6594" w:rsidRDefault="00877B13" w:rsidP="00877B13">
                      <w:pPr>
                        <w:pStyle w:val="ListParagraph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8A6594" w:rsidRPr="008A6594" w:rsidRDefault="008A6594" w:rsidP="008A659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8A6594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Ensure that lessons are learnt from past performances and incident so we continually improve our safe work practices.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570476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319001D" wp14:editId="61261E11">
            <wp:simplePos x="0" y="0"/>
            <wp:positionH relativeFrom="page">
              <wp:align>center</wp:align>
            </wp:positionH>
            <wp:positionV relativeFrom="paragraph">
              <wp:posOffset>381000</wp:posOffset>
            </wp:positionV>
            <wp:extent cx="7695864" cy="1000126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864" cy="100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0476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B76F519" wp14:editId="1DA5B9EB">
            <wp:simplePos x="0" y="0"/>
            <wp:positionH relativeFrom="page">
              <wp:align>center</wp:align>
            </wp:positionH>
            <wp:positionV relativeFrom="paragraph">
              <wp:posOffset>-409575</wp:posOffset>
            </wp:positionV>
            <wp:extent cx="1383436" cy="809625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rne Po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43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068F" w:rsidSect="00570476">
      <w:pgSz w:w="15840" w:h="12240" w:orient="landscape"/>
      <w:pgMar w:top="2160" w:right="5328" w:bottom="216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234" w:rsidRDefault="000D2234" w:rsidP="0068245E">
      <w:pPr>
        <w:spacing w:after="0" w:line="240" w:lineRule="auto"/>
      </w:pPr>
      <w:r>
        <w:separator/>
      </w:r>
    </w:p>
  </w:endnote>
  <w:endnote w:type="continuationSeparator" w:id="0">
    <w:p w:rsidR="000D2234" w:rsidRDefault="000D223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234" w:rsidRDefault="000D2234" w:rsidP="0068245E">
      <w:pPr>
        <w:spacing w:after="0" w:line="240" w:lineRule="auto"/>
      </w:pPr>
      <w:r>
        <w:separator/>
      </w:r>
    </w:p>
  </w:footnote>
  <w:footnote w:type="continuationSeparator" w:id="0">
    <w:p w:rsidR="000D2234" w:rsidRDefault="000D223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1196340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357505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1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B8CBBA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68C072B"/>
    <w:multiLevelType w:val="hybridMultilevel"/>
    <w:tmpl w:val="3F64617A"/>
    <w:lvl w:ilvl="0" w:tplc="E81E8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401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C0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1A1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4A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E6E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B8D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D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6D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8216D08"/>
    <w:multiLevelType w:val="hybridMultilevel"/>
    <w:tmpl w:val="5B30D3D4"/>
    <w:lvl w:ilvl="0" w:tplc="0902F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F0E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A05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E4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6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F6A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0C1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E2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6EB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76"/>
    <w:rsid w:val="000D2234"/>
    <w:rsid w:val="000E33EA"/>
    <w:rsid w:val="001570B2"/>
    <w:rsid w:val="001624C3"/>
    <w:rsid w:val="00220400"/>
    <w:rsid w:val="002733AA"/>
    <w:rsid w:val="002A068F"/>
    <w:rsid w:val="004611DB"/>
    <w:rsid w:val="00570476"/>
    <w:rsid w:val="005D2D39"/>
    <w:rsid w:val="0068245E"/>
    <w:rsid w:val="0069500E"/>
    <w:rsid w:val="006A327E"/>
    <w:rsid w:val="00713F12"/>
    <w:rsid w:val="007A4EDB"/>
    <w:rsid w:val="007B360C"/>
    <w:rsid w:val="00834305"/>
    <w:rsid w:val="00877B13"/>
    <w:rsid w:val="00897FB4"/>
    <w:rsid w:val="008A6594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529A9"/>
    <w:rsid w:val="00E201F8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B8B9A3-8F2C-4076-976B-0F1F8BC5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qFormat/>
    <w:rsid w:val="008A6594"/>
    <w:pPr>
      <w:spacing w:after="0" w:line="240" w:lineRule="auto"/>
      <w:ind w:left="720" w:right="0"/>
      <w:contextualSpacing/>
    </w:pPr>
    <w:rPr>
      <w:rFonts w:ascii="Times New Roman" w:eastAsiaTheme="minorEastAsia" w:hAnsi="Times New Roman" w:cs="Times New Roman"/>
      <w:color w:va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ll_w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AC8D93-C0D5-40DF-9ECB-AD84B31A8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42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Dill, William</dc:creator>
  <cp:keywords/>
  <dc:description/>
  <cp:lastModifiedBy>Dill, William</cp:lastModifiedBy>
  <cp:revision>3</cp:revision>
  <dcterms:created xsi:type="dcterms:W3CDTF">2017-11-01T16:35:00Z</dcterms:created>
  <dcterms:modified xsi:type="dcterms:W3CDTF">2017-11-27T16:13:00Z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